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25DDC6" w14:textId="30E3D619" w:rsidR="002E0C24" w:rsidRPr="00B622DA" w:rsidRDefault="00E17A48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SID: </w:t>
      </w:r>
      <w:bookmarkStart w:id="0" w:name="SID"/>
      <w:r w:rsidR="00B622DA"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0"/>
    </w:p>
    <w:p w14:paraId="59B9D2D0" w14:textId="32654E23" w:rsidR="00E17A48" w:rsidRPr="00B622DA" w:rsidRDefault="00E17A48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DATE_GEN: </w:t>
      </w:r>
      <w:bookmarkStart w:id="1" w:name="DATE_GEN"/>
      <w:r w:rsidR="00B622DA"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1"/>
    </w:p>
    <w:p w14:paraId="48D96641" w14:textId="2E036ECF" w:rsidR="00E17A48" w:rsidRPr="00B622DA" w:rsidRDefault="00E17A48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SCENARIO: </w:t>
      </w:r>
      <w:bookmarkStart w:id="2" w:name="SCENARIO"/>
      <w:r w:rsidR="00B622DA"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2"/>
    </w:p>
    <w:p w14:paraId="5734ACA5" w14:textId="140E4D05" w:rsidR="00E17A48" w:rsidRPr="00B622DA" w:rsidRDefault="00E17A48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SC_VERSION: </w:t>
      </w:r>
      <w:bookmarkStart w:id="3" w:name="SC_VERSION"/>
      <w:r w:rsidR="00B622DA"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3"/>
    </w:p>
    <w:p w14:paraId="1AD01866" w14:textId="04A89E74" w:rsidR="00E17A48" w:rsidRPr="00B622DA" w:rsidRDefault="00E17A48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SETTINGS_VARIANT: </w:t>
      </w:r>
      <w:bookmarkStart w:id="4" w:name="SETTINGS_VARIANT"/>
      <w:r w:rsidR="00B622DA"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4"/>
    </w:p>
    <w:p w14:paraId="3C44CE75" w14:textId="34B869F7" w:rsidR="00E17A48" w:rsidRPr="00B622DA" w:rsidRDefault="00E17A48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EXPORT_VARIANT: </w:t>
      </w:r>
      <w:bookmarkStart w:id="5" w:name="EXPORT_VARIANT"/>
      <w:r w:rsidR="00B622DA"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5"/>
    </w:p>
    <w:p w14:paraId="36B12A55" w14:textId="4BD60358" w:rsidR="00E17A48" w:rsidRPr="00B622DA" w:rsidRDefault="00E17A48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USER: </w:t>
      </w:r>
      <w:bookmarkStart w:id="6" w:name="USER"/>
      <w:r w:rsidR="00B622DA"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6"/>
    </w:p>
    <w:p w14:paraId="45B1D1D3" w14:textId="401124A8" w:rsidR="00E17A48" w:rsidRDefault="00E17A48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SCENARIO_TECH_NAME: </w:t>
      </w:r>
      <w:bookmarkStart w:id="7" w:name="SCENARIO_TECH_NAME"/>
      <w:r w:rsid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7"/>
    </w:p>
    <w:p w14:paraId="12A11F22" w14:textId="61E7E2AE" w:rsidR="00B622DA" w:rsidRPr="00B622DA" w:rsidRDefault="00B622DA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GRID_COMMENT1</w:t>
      </w: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: </w:t>
      </w:r>
      <w:bookmarkStart w:id="8" w:name="GRID_COMMENT1"/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8"/>
    </w:p>
    <w:p w14:paraId="7B875A43" w14:textId="7D00B65A" w:rsidR="00B622DA" w:rsidRPr="00B622DA" w:rsidRDefault="00B622DA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GRID_COMMENT</w:t>
      </w: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2</w:t>
      </w: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: </w:t>
      </w:r>
      <w:bookmarkStart w:id="9" w:name="GRID_COMMENT2"/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9"/>
    </w:p>
    <w:p w14:paraId="0DA950D0" w14:textId="579C214E" w:rsidR="00B622DA" w:rsidRPr="00B622DA" w:rsidRDefault="00B622DA" w:rsidP="00B622DA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GRID_COMMENT</w:t>
      </w: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3</w:t>
      </w: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: </w:t>
      </w:r>
      <w:bookmarkStart w:id="10" w:name="GRID_COMMENT3"/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10"/>
    </w:p>
    <w:p w14:paraId="2609E40A" w14:textId="44A33890" w:rsidR="00B622DA" w:rsidRPr="00B622DA" w:rsidRDefault="00B622DA" w:rsidP="00B622DA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GRID_COMMENT</w:t>
      </w: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4</w:t>
      </w: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: </w:t>
      </w:r>
      <w:bookmarkStart w:id="11" w:name="GRID_COMMENT4"/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End w:id="11"/>
    </w:p>
    <w:p w14:paraId="46634A83" w14:textId="3F19FB55" w:rsidR="00B622DA" w:rsidRPr="00B622DA" w:rsidRDefault="00B622DA" w:rsidP="00B622DA">
      <w:pPr>
        <w:rPr>
          <w:rFonts w:ascii="Segoe UI" w:hAnsi="Segoe UI" w:cs="Segoe UI"/>
          <w:color w:val="333333"/>
          <w:sz w:val="21"/>
          <w:szCs w:val="21"/>
          <w:shd w:val="clear" w:color="auto" w:fill="FFFFFF"/>
        </w:rPr>
      </w:pP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GRID_COMMENT</w:t>
      </w: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5</w:t>
      </w:r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 xml:space="preserve">: </w:t>
      </w:r>
      <w:bookmarkStart w:id="12" w:name="GRID_COMMENT5"/>
      <w:r w:rsidRPr="00B622DA">
        <w:rPr>
          <w:rFonts w:ascii="Segoe UI" w:hAnsi="Segoe UI" w:cs="Segoe UI"/>
          <w:color w:val="333333"/>
          <w:sz w:val="21"/>
          <w:szCs w:val="21"/>
          <w:shd w:val="clear" w:color="auto" w:fill="FFFFFF"/>
        </w:rPr>
        <w:t>XXX</w:t>
      </w:r>
      <w:bookmarkStart w:id="13" w:name="_GoBack"/>
      <w:bookmarkEnd w:id="12"/>
      <w:bookmarkEnd w:id="13"/>
    </w:p>
    <w:sectPr w:rsidR="00B622DA" w:rsidRPr="00B622DA" w:rsidSect="004455F2">
      <w:pgSz w:w="11906" w:h="16838"/>
      <w:pgMar w:top="567" w:right="851" w:bottom="567" w:left="1134" w:header="284" w:footer="3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289"/>
    <w:rsid w:val="002B57E8"/>
    <w:rsid w:val="002E0C24"/>
    <w:rsid w:val="004455F2"/>
    <w:rsid w:val="004E79FC"/>
    <w:rsid w:val="00927289"/>
    <w:rsid w:val="00B06586"/>
    <w:rsid w:val="00B622DA"/>
    <w:rsid w:val="00D716A7"/>
    <w:rsid w:val="00E17A48"/>
    <w:rsid w:val="00EB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eastAsia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17F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bookmarks.dotx</Template>
  <TotalTime>0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Alexej Hinz</dc:creator>
  <cp:keywords/>
  <dc:description/>
  <cp:lastModifiedBy>Alexej Hinz</cp:lastModifiedBy>
  <cp:revision>3</cp:revision>
  <dcterms:created xsi:type="dcterms:W3CDTF">2019-07-29T15:10:00Z</dcterms:created>
  <dcterms:modified xsi:type="dcterms:W3CDTF">2019-10-24T12:10:00Z</dcterms:modified>
</cp:coreProperties>
</file>